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90832" w14:textId="77777777" w:rsidR="00AE50F5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CHRISTMAS WALK AND LUNCH – Wednesday, 10 DECEMBER 2025</w:t>
      </w:r>
    </w:p>
    <w:p w14:paraId="55AC19A4" w14:textId="77777777" w:rsidR="00AE50F5" w:rsidRDefault="00000000">
      <w:pPr>
        <w:spacing w:before="100" w:after="100"/>
      </w:pPr>
      <w:r>
        <w:rPr>
          <w:rFonts w:ascii="Arial" w:hAnsi="Arial" w:cs="Arial"/>
        </w:rPr>
        <w:t xml:space="preserve">Our Christmas walk around Colwick lakes will START at </w:t>
      </w:r>
      <w:r>
        <w:rPr>
          <w:rFonts w:ascii="Arial" w:hAnsi="Arial" w:cs="Arial"/>
          <w:b/>
          <w:bCs/>
        </w:rPr>
        <w:t xml:space="preserve">10.15 a.m., </w:t>
      </w:r>
      <w:r>
        <w:rPr>
          <w:rFonts w:ascii="Arial" w:hAnsi="Arial" w:cs="Arial"/>
        </w:rPr>
        <w:t>so please be in the Toby Inn car park by</w:t>
      </w:r>
      <w:r>
        <w:rPr>
          <w:rFonts w:ascii="Arial" w:hAnsi="Arial" w:cs="Arial"/>
          <w:b/>
          <w:bCs/>
        </w:rPr>
        <w:t xml:space="preserve"> 10.00 a.m.</w:t>
      </w:r>
      <w:r>
        <w:rPr>
          <w:rFonts w:ascii="Arial" w:hAnsi="Arial" w:cs="Arial"/>
        </w:rPr>
        <w:t xml:space="preserve"> The Toby Inn actually opens at </w:t>
      </w:r>
      <w:r>
        <w:rPr>
          <w:rFonts w:ascii="Arial" w:hAnsi="Arial" w:cs="Arial"/>
          <w:b/>
          <w:bCs/>
        </w:rPr>
        <w:t>08.00</w:t>
      </w:r>
      <w:r>
        <w:rPr>
          <w:rFonts w:ascii="Arial" w:hAnsi="Arial" w:cs="Arial"/>
        </w:rPr>
        <w:t xml:space="preserve"> a.m. and we may park there and use their toilets before our walk begins. Our lunch booking is confirmed for </w:t>
      </w:r>
      <w:r>
        <w:rPr>
          <w:rFonts w:ascii="Arial" w:hAnsi="Arial" w:cs="Arial"/>
          <w:b/>
          <w:bCs/>
        </w:rPr>
        <w:t>12.00 p.m.</w:t>
      </w:r>
    </w:p>
    <w:p w14:paraId="46607A40" w14:textId="77777777" w:rsidR="00AE50F5" w:rsidRDefault="00000000">
      <w:pPr>
        <w:spacing w:before="100" w:after="100"/>
        <w:rPr>
          <w:rFonts w:ascii="Arial" w:hAnsi="Arial" w:cs="Arial"/>
        </w:rPr>
      </w:pPr>
      <w:r>
        <w:rPr>
          <w:rFonts w:ascii="Arial" w:hAnsi="Arial" w:cs="Arial"/>
        </w:rPr>
        <w:t xml:space="preserve">The approximately 3-mile walk is essentially on the level all the way, along firm, established footpaths with a few woodland sections. The path may be muddy in places but most of it has been tarmacked.  </w:t>
      </w:r>
    </w:p>
    <w:p w14:paraId="7E3EC2A3" w14:textId="77777777" w:rsidR="00AE50F5" w:rsidRDefault="00000000">
      <w:pPr>
        <w:spacing w:before="100" w:after="100"/>
      </w:pPr>
      <w:r>
        <w:rPr>
          <w:rFonts w:ascii="Arial" w:hAnsi="Arial" w:cs="Arial"/>
        </w:rPr>
        <w:t xml:space="preserve">If you wish to join the walk, please contact Dave at </w:t>
      </w:r>
      <w:hyperlink r:id="rId6" w:history="1">
        <w:r>
          <w:rPr>
            <w:rStyle w:val="Hyperlink"/>
            <w:rFonts w:ascii="Arial" w:hAnsi="Arial" w:cs="Arial"/>
          </w:rPr>
          <w:t>davidjmchapman@btinternet.com</w:t>
        </w:r>
      </w:hyperlink>
      <w:r>
        <w:rPr>
          <w:rFonts w:ascii="Arial" w:hAnsi="Arial" w:cs="Arial"/>
        </w:rPr>
        <w:t xml:space="preserve"> or on 07375661093. Ann will be dealing with payments for the Christmas Lunch both for walkers and others</w:t>
      </w:r>
    </w:p>
    <w:p w14:paraId="48BDDBCE" w14:textId="77777777" w:rsidR="00AE50F5" w:rsidRDefault="00000000">
      <w:pPr>
        <w:spacing w:before="100" w:after="100"/>
      </w:pPr>
      <w:r>
        <w:rPr>
          <w:b/>
          <w:sz w:val="24"/>
          <w:szCs w:val="24"/>
        </w:rPr>
        <w:t xml:space="preserve">CHRISTMAS LUNCH MENU  </w:t>
      </w:r>
    </w:p>
    <w:p w14:paraId="36A63997" w14:textId="77777777" w:rsidR="00AE50F5" w:rsidRDefault="00000000">
      <w:pPr>
        <w:spacing w:before="100" w:after="100"/>
      </w:pPr>
      <w:r>
        <w:rPr>
          <w:b/>
          <w:sz w:val="24"/>
          <w:szCs w:val="24"/>
        </w:rPr>
        <w:t>2 COURSES</w:t>
      </w:r>
      <w:r>
        <w:rPr>
          <w:sz w:val="24"/>
          <w:szCs w:val="24"/>
        </w:rPr>
        <w:t xml:space="preserve"> - </w:t>
      </w:r>
      <w:r>
        <w:rPr>
          <w:b/>
          <w:sz w:val="24"/>
          <w:szCs w:val="24"/>
        </w:rPr>
        <w:t>£15.79</w:t>
      </w:r>
      <w:r>
        <w:rPr>
          <w:sz w:val="24"/>
          <w:szCs w:val="24"/>
        </w:rPr>
        <w:t xml:space="preserve"> / </w:t>
      </w:r>
      <w:r>
        <w:rPr>
          <w:b/>
          <w:sz w:val="24"/>
          <w:szCs w:val="24"/>
        </w:rPr>
        <w:t>3 COURSES - £19.79</w:t>
      </w:r>
      <w:r>
        <w:rPr>
          <w:sz w:val="24"/>
          <w:szCs w:val="24"/>
        </w:rPr>
        <w:t xml:space="preserve">   EXTRA £3.99 FOR SWEET CHILLI PIGS IN BLANKETS (sausages wrapped in bacon). These prices are from the </w:t>
      </w:r>
      <w:r>
        <w:rPr>
          <w:b/>
          <w:sz w:val="24"/>
          <w:szCs w:val="24"/>
          <w:u w:val="single"/>
        </w:rPr>
        <w:t>Festive Menu</w:t>
      </w:r>
      <w:r>
        <w:rPr>
          <w:sz w:val="24"/>
          <w:szCs w:val="24"/>
        </w:rPr>
        <w:t xml:space="preserve"> + INCLUDES £1 TIP EACH</w:t>
      </w:r>
    </w:p>
    <w:p w14:paraId="21FC21D6" w14:textId="77777777" w:rsidR="00000000" w:rsidRDefault="00000000">
      <w:pPr>
        <w:sectPr w:rsidR="00000000">
          <w:pgSz w:w="11906" w:h="16838"/>
          <w:pgMar w:top="720" w:right="720" w:bottom="720" w:left="720" w:header="720" w:footer="720" w:gutter="0"/>
          <w:cols w:space="720"/>
        </w:sectPr>
      </w:pPr>
    </w:p>
    <w:p w14:paraId="60AAC942" w14:textId="77777777" w:rsidR="00AE50F5" w:rsidRDefault="0000000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STARTER</w:t>
      </w:r>
    </w:p>
    <w:p w14:paraId="12F7E3DD" w14:textId="77777777" w:rsidR="00AE50F5" w:rsidRDefault="00000000">
      <w:pPr>
        <w:spacing w:after="0"/>
      </w:pPr>
      <w:r>
        <w:t>*CHEESY MUSHROOMS (V) baked in a cheese sauce, topped with melted cheddar and served with ciabatta garlic bread.</w:t>
      </w:r>
    </w:p>
    <w:p w14:paraId="4AED4491" w14:textId="77777777" w:rsidR="00AE50F5" w:rsidRDefault="00000000">
      <w:pPr>
        <w:spacing w:after="0"/>
      </w:pPr>
      <w:r>
        <w:t xml:space="preserve">*CHICKEN LIVER AND BRANDY PÂTÉ with sweet fig relish and toasted rosemary focaccia </w:t>
      </w:r>
    </w:p>
    <w:p w14:paraId="0B6C39C2" w14:textId="77777777" w:rsidR="00AE50F5" w:rsidRDefault="00000000">
      <w:pPr>
        <w:spacing w:after="0"/>
      </w:pPr>
      <w:r>
        <w:t>*CARAMELISED ONION &amp; SHALLOT TART (V &amp; VE) topped with goats’ cheese and served in a golden puff pastry (‘tarte tatin’).</w:t>
      </w:r>
    </w:p>
    <w:p w14:paraId="51F07B1A" w14:textId="77777777" w:rsidR="00AE50F5" w:rsidRDefault="00000000">
      <w:pPr>
        <w:spacing w:after="0"/>
      </w:pPr>
      <w:r>
        <w:t>*PRAWN COCKTAIL with crispy cos lettuce and a rich seafood sauce, served with wholemeal brown bread and a lemon wedge.</w:t>
      </w:r>
    </w:p>
    <w:p w14:paraId="11AF740F" w14:textId="77777777" w:rsidR="00AE50F5" w:rsidRDefault="00000000">
      <w:pPr>
        <w:spacing w:after="0"/>
      </w:pPr>
      <w:r>
        <w:t>*RED PEPPER &amp; TOMATO SOUP (VE) served with toasted rosemary focaccia.</w:t>
      </w:r>
    </w:p>
    <w:p w14:paraId="13040E3D" w14:textId="77777777" w:rsidR="00AE50F5" w:rsidRDefault="00AE50F5">
      <w:pPr>
        <w:spacing w:after="0"/>
      </w:pPr>
    </w:p>
    <w:p w14:paraId="1DA2E2C6" w14:textId="77777777" w:rsidR="00AE50F5" w:rsidRDefault="0000000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MAIN</w:t>
      </w:r>
    </w:p>
    <w:p w14:paraId="0CE28AA4" w14:textId="77777777" w:rsidR="00AE50F5" w:rsidRDefault="00000000">
      <w:pPr>
        <w:spacing w:after="0"/>
      </w:pPr>
      <w:r>
        <w:t>*CHOICE OF ROASTED JOINTS of GAMMON, BEEF, TURKEY &amp; PORK &amp; LAMB from the CARVERY on selected days or VEGAN CARVERY (VE), i.e. steamed vegetables and vegan gravy</w:t>
      </w:r>
    </w:p>
    <w:p w14:paraId="69ED7EB5" w14:textId="77777777" w:rsidR="00AE50F5" w:rsidRDefault="00000000">
      <w:pPr>
        <w:spacing w:after="0"/>
      </w:pPr>
      <w:r>
        <w:t xml:space="preserve">*SALMON DILL &amp; PROSECCO </w:t>
      </w:r>
      <w:proofErr w:type="spellStart"/>
      <w:r>
        <w:t>en</w:t>
      </w:r>
      <w:proofErr w:type="spellEnd"/>
      <w:r>
        <w:t xml:space="preserve"> croute (in a flaky golden pastry) in a white wine sauce</w:t>
      </w:r>
    </w:p>
    <w:p w14:paraId="5722CA62" w14:textId="77777777" w:rsidR="00AE50F5" w:rsidRDefault="00000000">
      <w:pPr>
        <w:spacing w:after="0"/>
      </w:pPr>
      <w:r>
        <w:t>*CHEESE, POTATO &amp; LEEK PIE (V) , potato, onion, leek &amp;cheddar in pastry in a creamy sauce</w:t>
      </w:r>
    </w:p>
    <w:p w14:paraId="6CBAE944" w14:textId="77777777" w:rsidR="00AE50F5" w:rsidRDefault="00000000">
      <w:pPr>
        <w:spacing w:after="0"/>
      </w:pPr>
      <w:r>
        <w:t>*SPICY BUTTERNUT SQUASH TART (V &amp; VE), with red onions in an open shortcrust pastry, topped with goat’s cheese</w:t>
      </w:r>
    </w:p>
    <w:p w14:paraId="5993C379" w14:textId="77777777" w:rsidR="00AE50F5" w:rsidRDefault="00AE50F5">
      <w:pPr>
        <w:spacing w:after="0"/>
        <w:rPr>
          <w:sz w:val="24"/>
          <w:szCs w:val="24"/>
        </w:rPr>
      </w:pPr>
    </w:p>
    <w:p w14:paraId="14BED6D8" w14:textId="77777777" w:rsidR="00AE50F5" w:rsidRDefault="00000000">
      <w:pPr>
        <w:spacing w:after="0"/>
      </w:pPr>
      <w:r>
        <w:rPr>
          <w:b/>
          <w:bCs/>
          <w:sz w:val="24"/>
          <w:szCs w:val="24"/>
        </w:rPr>
        <w:t>PUDDING</w:t>
      </w:r>
    </w:p>
    <w:p w14:paraId="7844E6CB" w14:textId="77777777" w:rsidR="00AE50F5" w:rsidRDefault="00000000">
      <w:pPr>
        <w:spacing w:after="0"/>
      </w:pPr>
      <w:r>
        <w:t>*TOFFEE APPLE CRUMBLE (V &amp; VE) served either with custard, dairy ice cream or fluffy cream</w:t>
      </w:r>
    </w:p>
    <w:p w14:paraId="06570125" w14:textId="77777777" w:rsidR="00AE50F5" w:rsidRDefault="00000000">
      <w:pPr>
        <w:spacing w:after="0"/>
      </w:pPr>
      <w:r>
        <w:t>*CHRISTMAS PUDDING (V &amp; VE) fill</w:t>
      </w:r>
      <w:bookmarkStart w:id="0" w:name="_GoBack"/>
      <w:bookmarkEnd w:id="0"/>
      <w:r>
        <w:t>ed with vine fruits and served with custard, vegan custard (VE) or brandy sauce</w:t>
      </w:r>
    </w:p>
    <w:p w14:paraId="52D3A49C" w14:textId="77777777" w:rsidR="00AE50F5" w:rsidRDefault="00000000">
      <w:pPr>
        <w:spacing w:after="0"/>
      </w:pPr>
      <w:r>
        <w:t>*HOME BAKED CHOCOLATE &amp; COOKIE DOUGH BROWNIE (V) with fluffy cream, strawberries, and salted caramel sauce.</w:t>
      </w:r>
    </w:p>
    <w:p w14:paraId="1C5EC90B" w14:textId="77777777" w:rsidR="00000000" w:rsidRDefault="00000000">
      <w:pPr>
        <w:sectPr w:rsidR="00000000">
          <w:type w:val="continuous"/>
          <w:pgSz w:w="11906" w:h="16838"/>
          <w:pgMar w:top="720" w:right="1440" w:bottom="720" w:left="1440" w:header="720" w:footer="720" w:gutter="0"/>
          <w:cols w:space="720"/>
        </w:sectPr>
      </w:pPr>
    </w:p>
    <w:p w14:paraId="7B5372B3" w14:textId="77777777" w:rsidR="00AE50F5" w:rsidRDefault="00000000">
      <w:pPr>
        <w:spacing w:after="0"/>
      </w:pPr>
      <w:r>
        <w:t xml:space="preserve">*LEMON BLIZZARD SUNDAE (V) Dairy ice cream topped with crunchy meringue pieces, fluffy cream and Sicilian lemon sauce  </w:t>
      </w:r>
    </w:p>
    <w:p w14:paraId="4B6436B6" w14:textId="77777777" w:rsidR="00AE50F5" w:rsidRDefault="00000000">
      <w:pPr>
        <w:spacing w:after="0"/>
      </w:pPr>
      <w:r>
        <w:t>*DAIRY ICE CREAM (V) served with your choice of strawberry, toffee, Belgian chocolate or Sicilian lemon sauce.</w:t>
      </w:r>
    </w:p>
    <w:p w14:paraId="5E93BD5B" w14:textId="77777777" w:rsidR="00AE50F5" w:rsidRDefault="00000000">
      <w:pPr>
        <w:spacing w:after="0"/>
      </w:pPr>
      <w:r>
        <w:t>*FESTIVE TREAT: MINI PUDDING &amp; HOT DRINK – (1) MINI CHOCOLATE BROWNIE (V) served warm with fluffy cream, strawberries and a salted caramel sauce OR (2) MINI LEMON BLIZZARD SUNDAE (V): Dairy ice cream topped with crunchy meringue pieces and Sicilian lemon sauce</w:t>
      </w:r>
    </w:p>
    <w:p w14:paraId="64D432B5" w14:textId="77777777" w:rsidR="00AE50F5" w:rsidRDefault="00000000">
      <w:pPr>
        <w:spacing w:after="0"/>
      </w:pPr>
      <w:r>
        <w:t>With freshly brewed tea or coffee</w:t>
      </w:r>
    </w:p>
    <w:p w14:paraId="3BAA441D" w14:textId="77777777" w:rsidR="00AE50F5" w:rsidRDefault="00AE50F5">
      <w:pPr>
        <w:spacing w:after="0"/>
        <w:rPr>
          <w:sz w:val="24"/>
          <w:szCs w:val="24"/>
        </w:rPr>
      </w:pPr>
    </w:p>
    <w:p w14:paraId="0E03D7C4" w14:textId="77777777" w:rsidR="00AE50F5" w:rsidRDefault="00000000">
      <w:pPr>
        <w:spacing w:after="0"/>
      </w:pPr>
      <w:r>
        <w:rPr>
          <w:sz w:val="24"/>
          <w:szCs w:val="24"/>
        </w:rPr>
        <w:t xml:space="preserve">Please forward your selection to Ann Widdowson at </w:t>
      </w:r>
      <w:hyperlink r:id="rId7" w:history="1">
        <w:r>
          <w:rPr>
            <w:rStyle w:val="Hyperlink"/>
            <w:sz w:val="24"/>
            <w:szCs w:val="24"/>
          </w:rPr>
          <w:t>annsw1946@gmail.com</w:t>
        </w:r>
      </w:hyperlink>
      <w:r>
        <w:rPr>
          <w:sz w:val="24"/>
          <w:szCs w:val="24"/>
        </w:rPr>
        <w:t xml:space="preserve"> – payment can be made via BACs, cheque or cash in advance.</w:t>
      </w:r>
    </w:p>
    <w:p w14:paraId="44793BC4" w14:textId="77777777" w:rsidR="00AE50F5" w:rsidRDefault="00AE50F5">
      <w:pPr>
        <w:spacing w:after="0"/>
        <w:rPr>
          <w:sz w:val="24"/>
          <w:szCs w:val="24"/>
        </w:rPr>
      </w:pPr>
    </w:p>
    <w:p w14:paraId="79F6A591" w14:textId="77777777" w:rsidR="00AE50F5" w:rsidRDefault="00000000">
      <w:pPr>
        <w:spacing w:after="0"/>
        <w:rPr>
          <w:sz w:val="24"/>
          <w:szCs w:val="24"/>
        </w:rPr>
      </w:pPr>
      <w:r>
        <w:rPr>
          <w:sz w:val="24"/>
          <w:szCs w:val="24"/>
        </w:rPr>
        <w:t>BAC details – Nottingham Scottish Association, Sort code 55-61-17    Account No 68917724</w:t>
      </w:r>
    </w:p>
    <w:p w14:paraId="063AA3F1" w14:textId="77777777" w:rsidR="00AE50F5" w:rsidRDefault="00000000">
      <w:pPr>
        <w:spacing w:after="0"/>
      </w:pPr>
      <w:r>
        <w:rPr>
          <w:sz w:val="24"/>
          <w:szCs w:val="24"/>
        </w:rPr>
        <w:t xml:space="preserve">Please use lunch + name as reference </w:t>
      </w:r>
    </w:p>
    <w:sectPr w:rsidR="00AE50F5">
      <w:type w:val="continuous"/>
      <w:pgSz w:w="11906" w:h="16838"/>
      <w:pgMar w:top="720" w:right="1440" w:bottom="72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05D15" w14:textId="77777777" w:rsidR="006A6876" w:rsidRDefault="006A6876">
      <w:pPr>
        <w:spacing w:after="0" w:line="240" w:lineRule="auto"/>
      </w:pPr>
      <w:r>
        <w:separator/>
      </w:r>
    </w:p>
  </w:endnote>
  <w:endnote w:type="continuationSeparator" w:id="0">
    <w:p w14:paraId="5AC9D9AD" w14:textId="77777777" w:rsidR="006A6876" w:rsidRDefault="006A68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38835" w14:textId="77777777" w:rsidR="006A6876" w:rsidRDefault="006A687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2979A51" w14:textId="77777777" w:rsidR="006A6876" w:rsidRDefault="006A68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AE50F5"/>
    <w:rsid w:val="00400626"/>
    <w:rsid w:val="006A6876"/>
    <w:rsid w:val="00AE50F5"/>
    <w:rsid w:val="00F63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4F7DA"/>
  <w15:docId w15:val="{A3A15E5E-2CF3-4917-99F8-8DFA95479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160" w:line="251" w:lineRule="auto"/>
    </w:pPr>
    <w:rPr>
      <w:kern w:val="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annsw1946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vidjmchapman@btinternet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461</Words>
  <Characters>2634</Characters>
  <Application>Microsoft Office Word</Application>
  <DocSecurity>0</DocSecurity>
  <Lines>21</Lines>
  <Paragraphs>6</Paragraphs>
  <ScaleCrop>false</ScaleCrop>
  <Company/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addjmc</dc:creator>
  <cp:lastModifiedBy>susan morrison</cp:lastModifiedBy>
  <cp:revision>2</cp:revision>
  <dcterms:created xsi:type="dcterms:W3CDTF">2025-10-21T19:06:00Z</dcterms:created>
  <dcterms:modified xsi:type="dcterms:W3CDTF">2025-10-21T19:06:00Z</dcterms:modified>
</cp:coreProperties>
</file>